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0AAD1970" w:rsidR="00226C17" w:rsidRPr="005565B9" w:rsidRDefault="005565B9" w:rsidP="005565B9">
      <w:pPr>
        <w:pStyle w:val="SongsLyrics"/>
        <w:rPr>
          <w:rStyle w:val="SongsTitle"/>
        </w:rPr>
      </w:pPr>
      <w:r w:rsidRPr="005565B9">
        <w:rPr>
          <w:rStyle w:val="SongsIndex"/>
        </w:rPr>
        <w:t>H</w:t>
      </w:r>
      <w:r w:rsidR="00DA6B30">
        <w:rPr>
          <w:rStyle w:val="SongsIndex"/>
        </w:rPr>
        <w:t>24</w:t>
      </w:r>
      <w:r w:rsidR="004116FB" w:rsidRPr="004116FB">
        <w:t>.</w:t>
      </w:r>
      <w:r w:rsidR="009454DF">
        <w:rPr>
          <w:rStyle w:val="SongsChords"/>
        </w:rPr>
        <w:t>D</w:t>
      </w:r>
      <w:r w:rsidR="004116FB" w:rsidRPr="00AB1B07">
        <w:rPr>
          <w:rStyle w:val="SongsTitle"/>
        </w:rPr>
        <w:t xml:space="preserve"> </w:t>
      </w:r>
      <w:r w:rsidRPr="005565B9">
        <w:rPr>
          <w:rStyle w:val="SongsTitle"/>
        </w:rPr>
        <w:t>How He Loves</w:t>
      </w:r>
    </w:p>
    <w:p w14:paraId="452ADDC4" w14:textId="77777777" w:rsidR="00FF0C2A" w:rsidRDefault="00FF0C2A" w:rsidP="005565B9">
      <w:pPr>
        <w:pStyle w:val="SongsLyrics"/>
      </w:pPr>
    </w:p>
    <w:p w14:paraId="08ED98DD" w14:textId="77777777" w:rsidR="005565B9" w:rsidRDefault="005565B9" w:rsidP="005565B9">
      <w:pPr>
        <w:pStyle w:val="SongsLyrics"/>
      </w:pPr>
    </w:p>
    <w:p w14:paraId="320DDAC6" w14:textId="2AB7BD2B" w:rsidR="005565B9" w:rsidRDefault="005565B9" w:rsidP="005565B9">
      <w:pPr>
        <w:pStyle w:val="SongsLyrics"/>
      </w:pPr>
      <w:r>
        <w:t>[Verse 1]</w:t>
      </w:r>
    </w:p>
    <w:p w14:paraId="588E9CCB" w14:textId="132C2E12" w:rsidR="005565B9" w:rsidRDefault="005565B9" w:rsidP="005565B9">
      <w:pPr>
        <w:pStyle w:val="SongsLyrics"/>
      </w:pPr>
    </w:p>
    <w:p w14:paraId="722200CB" w14:textId="5A194194" w:rsidR="005565B9" w:rsidRPr="005565B9" w:rsidRDefault="009454DF" w:rsidP="005565B9">
      <w:pPr>
        <w:pStyle w:val="SongsLyrics"/>
      </w:pPr>
      <w:r>
        <w:rPr>
          <w:rStyle w:val="SongsChords"/>
        </w:rPr>
        <w:t>D</w:t>
      </w:r>
    </w:p>
    <w:p w14:paraId="1D855EEA" w14:textId="77777777" w:rsidR="005565B9" w:rsidRDefault="005565B9" w:rsidP="005565B9">
      <w:pPr>
        <w:pStyle w:val="SongsLyrics"/>
      </w:pPr>
      <w:r>
        <w:t xml:space="preserve">He is jealous </w:t>
      </w:r>
      <w:proofErr w:type="gramStart"/>
      <w:r>
        <w:t>for</w:t>
      </w:r>
      <w:proofErr w:type="gramEnd"/>
      <w:r>
        <w:t xml:space="preserve"> me,</w:t>
      </w:r>
    </w:p>
    <w:p w14:paraId="2096F187" w14:textId="15F5C307" w:rsidR="005565B9" w:rsidRPr="005565B9" w:rsidRDefault="009454DF" w:rsidP="005565B9">
      <w:pPr>
        <w:pStyle w:val="SongsLyrics"/>
      </w:pPr>
      <w:r>
        <w:rPr>
          <w:rStyle w:val="SongsChords"/>
        </w:rPr>
        <w:t>B</w:t>
      </w:r>
      <w:r w:rsidR="005565B9" w:rsidRPr="005565B9">
        <w:rPr>
          <w:rStyle w:val="SongsChords"/>
        </w:rPr>
        <w:t>m7</w:t>
      </w:r>
    </w:p>
    <w:p w14:paraId="59BC9C90" w14:textId="0FA72BA1" w:rsidR="005565B9" w:rsidRDefault="005565B9" w:rsidP="005565B9">
      <w:pPr>
        <w:pStyle w:val="SongsLyrics"/>
      </w:pPr>
      <w:r>
        <w:t xml:space="preserve">Loves like a </w:t>
      </w:r>
      <w:proofErr w:type="gramStart"/>
      <w:r>
        <w:t>hu-</w:t>
      </w:r>
      <w:proofErr w:type="spellStart"/>
      <w:r>
        <w:t>rricane</w:t>
      </w:r>
      <w:proofErr w:type="spellEnd"/>
      <w:proofErr w:type="gramEnd"/>
      <w:r>
        <w:t>, I am a tree,</w:t>
      </w:r>
    </w:p>
    <w:p w14:paraId="33CF15F5" w14:textId="288A292F" w:rsidR="005565B9" w:rsidRPr="005565B9" w:rsidRDefault="009454DF" w:rsidP="005565B9">
      <w:pPr>
        <w:pStyle w:val="SongsLyrics"/>
      </w:pPr>
      <w:r>
        <w:rPr>
          <w:rStyle w:val="SongsChords"/>
        </w:rPr>
        <w:t>A</w:t>
      </w:r>
      <w:r w:rsidR="005565B9" w:rsidRPr="005565B9">
        <w:t xml:space="preserve">                                          </w:t>
      </w:r>
      <w:r>
        <w:rPr>
          <w:rStyle w:val="SongsChords"/>
        </w:rPr>
        <w:t>G</w:t>
      </w:r>
      <w:r w:rsidR="005565B9" w:rsidRPr="005565B9">
        <w:rPr>
          <w:rStyle w:val="SongsChords"/>
        </w:rPr>
        <w:t>maj7</w:t>
      </w:r>
    </w:p>
    <w:p w14:paraId="2A8A2315" w14:textId="1B417D88" w:rsidR="005565B9" w:rsidRDefault="005565B9" w:rsidP="005565B9">
      <w:pPr>
        <w:pStyle w:val="SongsLyrics"/>
      </w:pPr>
      <w:r>
        <w:t xml:space="preserve">Bending beneath the weight of his wind and </w:t>
      </w:r>
      <w:proofErr w:type="spellStart"/>
      <w:proofErr w:type="gramStart"/>
      <w:r>
        <w:t>mer</w:t>
      </w:r>
      <w:proofErr w:type="spellEnd"/>
      <w:r>
        <w:t>-cy</w:t>
      </w:r>
      <w:proofErr w:type="gramEnd"/>
      <w:r>
        <w:t>.</w:t>
      </w:r>
    </w:p>
    <w:p w14:paraId="1070B69F" w14:textId="575ABCF3" w:rsidR="005565B9" w:rsidRPr="005565B9" w:rsidRDefault="005565B9" w:rsidP="005565B9">
      <w:pPr>
        <w:pStyle w:val="SongsLyrics"/>
      </w:pPr>
      <w:r w:rsidRPr="005565B9">
        <w:t xml:space="preserve">     </w:t>
      </w:r>
      <w:r w:rsidR="009454DF">
        <w:rPr>
          <w:rStyle w:val="SongsChords"/>
        </w:rPr>
        <w:t>D</w:t>
      </w:r>
    </w:p>
    <w:p w14:paraId="4F1AAB02" w14:textId="77777777" w:rsidR="005565B9" w:rsidRDefault="005565B9" w:rsidP="005565B9">
      <w:pPr>
        <w:pStyle w:val="SongsLyrics"/>
      </w:pPr>
      <w:r>
        <w:t xml:space="preserve">When </w:t>
      </w:r>
      <w:proofErr w:type="gramStart"/>
      <w:r>
        <w:t>all of a sudden</w:t>
      </w:r>
      <w:proofErr w:type="gramEnd"/>
      <w:r>
        <w:t>,</w:t>
      </w:r>
    </w:p>
    <w:p w14:paraId="4D1F3CE0" w14:textId="4F0F9E0D" w:rsidR="005565B9" w:rsidRPr="005565B9" w:rsidRDefault="005565B9" w:rsidP="005565B9">
      <w:pPr>
        <w:pStyle w:val="SongsLyrics"/>
      </w:pPr>
      <w:r w:rsidRPr="005565B9">
        <w:t xml:space="preserve">                      </w:t>
      </w:r>
      <w:r w:rsidR="009454DF">
        <w:rPr>
          <w:rStyle w:val="SongsChords"/>
        </w:rPr>
        <w:t>B</w:t>
      </w:r>
      <w:r w:rsidRPr="005565B9">
        <w:rPr>
          <w:rStyle w:val="SongsChords"/>
        </w:rPr>
        <w:t>m7</w:t>
      </w:r>
    </w:p>
    <w:p w14:paraId="426F2C59" w14:textId="77777777" w:rsidR="005565B9" w:rsidRDefault="005565B9" w:rsidP="005565B9">
      <w:pPr>
        <w:pStyle w:val="SongsLyrics"/>
      </w:pPr>
      <w:r>
        <w:t>I am unaware of these afflictions eclipsed by glory,</w:t>
      </w:r>
    </w:p>
    <w:p w14:paraId="3E053D68" w14:textId="252F4885" w:rsidR="005565B9" w:rsidRPr="005565B9" w:rsidRDefault="005565B9" w:rsidP="005565B9">
      <w:pPr>
        <w:pStyle w:val="SongsLyrics"/>
      </w:pPr>
      <w:r w:rsidRPr="005565B9">
        <w:t xml:space="preserve">      </w:t>
      </w:r>
      <w:r w:rsidR="009454DF">
        <w:rPr>
          <w:rStyle w:val="SongsChords"/>
        </w:rPr>
        <w:t>A</w:t>
      </w:r>
    </w:p>
    <w:p w14:paraId="6A1187E9" w14:textId="77777777" w:rsidR="005565B9" w:rsidRDefault="005565B9" w:rsidP="005565B9">
      <w:pPr>
        <w:pStyle w:val="SongsLyrics"/>
      </w:pPr>
      <w:r>
        <w:t>And I realize just how beautiful You are,</w:t>
      </w:r>
    </w:p>
    <w:p w14:paraId="3D97DA46" w14:textId="21FDCA18" w:rsidR="005565B9" w:rsidRPr="005565B9" w:rsidRDefault="005565B9" w:rsidP="005565B9">
      <w:pPr>
        <w:pStyle w:val="SongsLyrics"/>
      </w:pPr>
      <w:r w:rsidRPr="005565B9">
        <w:t xml:space="preserve">        </w:t>
      </w:r>
      <w:r w:rsidR="009454DF">
        <w:rPr>
          <w:rStyle w:val="SongsChords"/>
        </w:rPr>
        <w:t>G</w:t>
      </w:r>
      <w:r w:rsidRPr="005565B9">
        <w:rPr>
          <w:rStyle w:val="SongsChords"/>
        </w:rPr>
        <w:t>maj7</w:t>
      </w:r>
    </w:p>
    <w:p w14:paraId="059D871A" w14:textId="77777777" w:rsidR="005565B9" w:rsidRDefault="005565B9" w:rsidP="005565B9">
      <w:pPr>
        <w:pStyle w:val="SongsLyrics"/>
      </w:pPr>
      <w:r>
        <w:t>And how great Your affections are for me.</w:t>
      </w:r>
    </w:p>
    <w:p w14:paraId="0754917E" w14:textId="3A94824D" w:rsidR="005565B9" w:rsidRDefault="005565B9" w:rsidP="005565B9">
      <w:pPr>
        <w:pStyle w:val="SongsLyrics"/>
      </w:pPr>
    </w:p>
    <w:p w14:paraId="525E4638" w14:textId="6E57A886" w:rsidR="005565B9" w:rsidRDefault="005565B9" w:rsidP="005565B9">
      <w:pPr>
        <w:pStyle w:val="SongsLyrics"/>
      </w:pPr>
    </w:p>
    <w:p w14:paraId="05B8BC12" w14:textId="77777777" w:rsidR="005565B9" w:rsidRDefault="005565B9" w:rsidP="005565B9">
      <w:pPr>
        <w:pStyle w:val="SongsLyrics"/>
      </w:pPr>
      <w:r>
        <w:t>[Pre-Chorus]</w:t>
      </w:r>
    </w:p>
    <w:p w14:paraId="1B13BD55" w14:textId="33E913BE" w:rsidR="005565B9" w:rsidRDefault="005565B9" w:rsidP="005565B9">
      <w:pPr>
        <w:pStyle w:val="SongsLyrics"/>
      </w:pPr>
    </w:p>
    <w:p w14:paraId="5F532198" w14:textId="22A183D3" w:rsidR="005565B9" w:rsidRPr="005565B9" w:rsidRDefault="005565B9" w:rsidP="005565B9">
      <w:pPr>
        <w:pStyle w:val="SongsLyrics"/>
      </w:pPr>
      <w:r w:rsidRPr="005565B9">
        <w:t xml:space="preserve">    </w:t>
      </w:r>
      <w:r w:rsidR="009454DF">
        <w:rPr>
          <w:rStyle w:val="SongsChords"/>
        </w:rPr>
        <w:t>D</w:t>
      </w:r>
      <w:r w:rsidRPr="005565B9">
        <w:t xml:space="preserve">                   </w:t>
      </w:r>
      <w:r w:rsidR="009454DF">
        <w:rPr>
          <w:rStyle w:val="SongsChords"/>
        </w:rPr>
        <w:t>B</w:t>
      </w:r>
      <w:r w:rsidRPr="005565B9">
        <w:rPr>
          <w:rStyle w:val="SongsChords"/>
        </w:rPr>
        <w:t>m7</w:t>
      </w:r>
    </w:p>
    <w:p w14:paraId="133CBB82" w14:textId="77777777" w:rsidR="005565B9" w:rsidRDefault="005565B9" w:rsidP="005565B9">
      <w:pPr>
        <w:pStyle w:val="SongsLyrics"/>
      </w:pPr>
      <w:r>
        <w:t>And oh, how He loves us oh</w:t>
      </w:r>
    </w:p>
    <w:p w14:paraId="1BF2244C" w14:textId="294B0561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A</w:t>
      </w:r>
    </w:p>
    <w:p w14:paraId="336748AF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 us,</w:t>
      </w:r>
    </w:p>
    <w:p w14:paraId="1C5C2995" w14:textId="3E1A17E8" w:rsidR="005565B9" w:rsidRPr="005565B9" w:rsidRDefault="005565B9" w:rsidP="005565B9">
      <w:pPr>
        <w:pStyle w:val="SongsLyrics"/>
      </w:pPr>
      <w:r w:rsidRPr="005565B9">
        <w:t xml:space="preserve">                </w:t>
      </w:r>
      <w:r w:rsidR="009454DF">
        <w:rPr>
          <w:rStyle w:val="SongsChords"/>
        </w:rPr>
        <w:t>G</w:t>
      </w:r>
      <w:r w:rsidRPr="005565B9">
        <w:rPr>
          <w:rStyle w:val="SongsChords"/>
        </w:rPr>
        <w:t>maj7</w:t>
      </w:r>
    </w:p>
    <w:p w14:paraId="16B401F6" w14:textId="77777777" w:rsidR="005565B9" w:rsidRDefault="005565B9" w:rsidP="005565B9">
      <w:pPr>
        <w:pStyle w:val="SongsLyrics"/>
      </w:pPr>
      <w:r>
        <w:t>How He loves us all</w:t>
      </w:r>
    </w:p>
    <w:p w14:paraId="12BC0320" w14:textId="2AEB12D4" w:rsidR="005565B9" w:rsidRDefault="005565B9" w:rsidP="005565B9">
      <w:pPr>
        <w:pStyle w:val="SongsLyrics"/>
      </w:pPr>
    </w:p>
    <w:p w14:paraId="105B26F4" w14:textId="77777777" w:rsidR="009454DF" w:rsidRDefault="009454DF" w:rsidP="009454DF">
      <w:pPr>
        <w:pStyle w:val="SongsLyrics"/>
      </w:pPr>
    </w:p>
    <w:p w14:paraId="13F20A07" w14:textId="77777777" w:rsidR="009454DF" w:rsidRPr="005565B9" w:rsidRDefault="009454DF" w:rsidP="009454DF">
      <w:pPr>
        <w:pStyle w:val="SongsLyrics"/>
      </w:pPr>
      <w:r w:rsidRPr="005565B9">
        <w:t>[Instrumental]</w:t>
      </w:r>
    </w:p>
    <w:p w14:paraId="4777688A" w14:textId="77777777" w:rsidR="009454DF" w:rsidRPr="005565B9" w:rsidRDefault="009454DF" w:rsidP="009454DF">
      <w:pPr>
        <w:pStyle w:val="SongsLyrics"/>
      </w:pPr>
      <w:r>
        <w:rPr>
          <w:rStyle w:val="SongsChords"/>
        </w:rPr>
        <w:t>D</w:t>
      </w:r>
      <w:r w:rsidRPr="005565B9">
        <w:t xml:space="preserve">   </w:t>
      </w:r>
      <w:r>
        <w:rPr>
          <w:rStyle w:val="SongsChords"/>
        </w:rPr>
        <w:t>B</w:t>
      </w:r>
      <w:r w:rsidRPr="005565B9">
        <w:rPr>
          <w:rStyle w:val="SongsChords"/>
        </w:rPr>
        <w:t>m7</w:t>
      </w:r>
      <w:r w:rsidRPr="005565B9">
        <w:t xml:space="preserve">   </w:t>
      </w:r>
      <w:r>
        <w:rPr>
          <w:rStyle w:val="SongsChords"/>
        </w:rPr>
        <w:t>A</w:t>
      </w:r>
      <w:r w:rsidRPr="005565B9">
        <w:rPr>
          <w:rStyle w:val="SongsChords"/>
        </w:rPr>
        <w:t>/</w:t>
      </w:r>
      <w:r>
        <w:rPr>
          <w:rStyle w:val="SongsChords"/>
        </w:rPr>
        <w:t>D</w:t>
      </w:r>
      <w:r w:rsidRPr="005565B9">
        <w:t xml:space="preserve">   </w:t>
      </w:r>
      <w:r>
        <w:rPr>
          <w:rStyle w:val="SongsChords"/>
        </w:rPr>
        <w:t>G</w:t>
      </w:r>
      <w:r w:rsidRPr="005565B9">
        <w:rPr>
          <w:rStyle w:val="SongsChords"/>
        </w:rPr>
        <w:t>maj7</w:t>
      </w:r>
    </w:p>
    <w:p w14:paraId="4AF2403D" w14:textId="77777777" w:rsidR="009454DF" w:rsidRDefault="009454DF" w:rsidP="009454DF">
      <w:pPr>
        <w:pStyle w:val="SongsLyrics"/>
      </w:pPr>
    </w:p>
    <w:p w14:paraId="4C8267CD" w14:textId="2CFBB61B" w:rsidR="005565B9" w:rsidRDefault="005565B9" w:rsidP="005565B9">
      <w:pPr>
        <w:pStyle w:val="SongsLyrics"/>
      </w:pPr>
    </w:p>
    <w:p w14:paraId="41D50CBF" w14:textId="77777777" w:rsidR="005565B9" w:rsidRDefault="005565B9" w:rsidP="005565B9">
      <w:pPr>
        <w:pStyle w:val="SongsLyrics"/>
      </w:pPr>
      <w:r>
        <w:t>[Chorus]</w:t>
      </w:r>
    </w:p>
    <w:p w14:paraId="2556DD18" w14:textId="4F860525" w:rsidR="005565B9" w:rsidRDefault="005565B9" w:rsidP="005565B9">
      <w:pPr>
        <w:pStyle w:val="SongsLyrics"/>
      </w:pPr>
    </w:p>
    <w:p w14:paraId="106CB62B" w14:textId="0A13E591" w:rsidR="005565B9" w:rsidRPr="005565B9" w:rsidRDefault="005565B9" w:rsidP="005565B9">
      <w:pPr>
        <w:pStyle w:val="SongsLyrics"/>
      </w:pPr>
      <w:r w:rsidRPr="005565B9">
        <w:t xml:space="preserve">   </w:t>
      </w:r>
      <w:r w:rsidR="009454DF">
        <w:rPr>
          <w:rStyle w:val="SongsChords"/>
        </w:rPr>
        <w:t>D</w:t>
      </w:r>
    </w:p>
    <w:p w14:paraId="359537EF" w14:textId="77777777" w:rsidR="005565B9" w:rsidRDefault="005565B9" w:rsidP="005565B9">
      <w:pPr>
        <w:pStyle w:val="SongsLyrics"/>
      </w:pPr>
      <w:r>
        <w:t>He loves us,</w:t>
      </w:r>
    </w:p>
    <w:p w14:paraId="388F9B06" w14:textId="385AADB0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B</w:t>
      </w:r>
      <w:r w:rsidRPr="005565B9">
        <w:rPr>
          <w:rStyle w:val="SongsChords"/>
        </w:rPr>
        <w:t>m7</w:t>
      </w:r>
    </w:p>
    <w:p w14:paraId="783B0ECA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 us,</w:t>
      </w:r>
    </w:p>
    <w:p w14:paraId="0CB364E1" w14:textId="09C613C1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A</w:t>
      </w:r>
    </w:p>
    <w:p w14:paraId="5931CB34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 us,</w:t>
      </w:r>
    </w:p>
    <w:p w14:paraId="664D5DF5" w14:textId="0EF08C49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G</w:t>
      </w:r>
      <w:r w:rsidRPr="005565B9">
        <w:rPr>
          <w:rStyle w:val="SongsChords"/>
        </w:rPr>
        <w:t>maj7</w:t>
      </w:r>
    </w:p>
    <w:p w14:paraId="411A7890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loves.</w:t>
      </w:r>
    </w:p>
    <w:p w14:paraId="2F90101E" w14:textId="63804663" w:rsidR="005565B9" w:rsidRDefault="005565B9" w:rsidP="005565B9">
      <w:pPr>
        <w:pStyle w:val="SongsLyrics"/>
      </w:pPr>
    </w:p>
    <w:p w14:paraId="44C726A4" w14:textId="4B193E06" w:rsidR="005565B9" w:rsidRDefault="005565B9" w:rsidP="005565B9">
      <w:pPr>
        <w:pStyle w:val="SongsLyrics"/>
      </w:pPr>
    </w:p>
    <w:p w14:paraId="5485E69A" w14:textId="54984CB5" w:rsidR="005565B9" w:rsidRDefault="005565B9" w:rsidP="005565B9">
      <w:pPr>
        <w:pStyle w:val="SongsLyrics"/>
      </w:pPr>
      <w:r>
        <w:br w:type="column"/>
      </w:r>
    </w:p>
    <w:p w14:paraId="776B7898" w14:textId="77777777" w:rsidR="005565B9" w:rsidRDefault="005565B9" w:rsidP="005565B9">
      <w:pPr>
        <w:pStyle w:val="SongsLyrics"/>
      </w:pPr>
    </w:p>
    <w:p w14:paraId="692109AB" w14:textId="77777777" w:rsidR="005565B9" w:rsidRDefault="005565B9" w:rsidP="005565B9">
      <w:pPr>
        <w:pStyle w:val="SongsLyrics"/>
      </w:pPr>
    </w:p>
    <w:p w14:paraId="27222FF4" w14:textId="58E0F98C" w:rsidR="005565B9" w:rsidRDefault="005565B9" w:rsidP="005565B9">
      <w:pPr>
        <w:pStyle w:val="SongsLyrics"/>
      </w:pPr>
      <w:r>
        <w:t>[Verse 2]</w:t>
      </w:r>
    </w:p>
    <w:p w14:paraId="65967D54" w14:textId="49D25FBA" w:rsidR="005565B9" w:rsidRDefault="005565B9" w:rsidP="005565B9">
      <w:pPr>
        <w:pStyle w:val="SongsLyrics"/>
      </w:pPr>
    </w:p>
    <w:p w14:paraId="5952E99D" w14:textId="448BE6F7" w:rsidR="005565B9" w:rsidRPr="005565B9" w:rsidRDefault="009454DF" w:rsidP="005565B9">
      <w:pPr>
        <w:pStyle w:val="SongsLyrics"/>
      </w:pPr>
      <w:r>
        <w:rPr>
          <w:rStyle w:val="SongsChords"/>
        </w:rPr>
        <w:t>D</w:t>
      </w:r>
    </w:p>
    <w:p w14:paraId="5CD90DAA" w14:textId="77777777" w:rsidR="005565B9" w:rsidRDefault="005565B9" w:rsidP="005565B9">
      <w:pPr>
        <w:pStyle w:val="SongsLyrics"/>
      </w:pPr>
      <w:r>
        <w:t xml:space="preserve">We are His </w:t>
      </w:r>
      <w:proofErr w:type="gramStart"/>
      <w:r>
        <w:t>portion</w:t>
      </w:r>
      <w:proofErr w:type="gramEnd"/>
      <w:r>
        <w:t xml:space="preserve"> and He is our prize,</w:t>
      </w:r>
    </w:p>
    <w:p w14:paraId="0DEE269A" w14:textId="46285C36" w:rsidR="005565B9" w:rsidRPr="005565B9" w:rsidRDefault="009454DF" w:rsidP="005565B9">
      <w:pPr>
        <w:pStyle w:val="SongsLyrics"/>
      </w:pPr>
      <w:r>
        <w:rPr>
          <w:rStyle w:val="SongsChords"/>
        </w:rPr>
        <w:t>B</w:t>
      </w:r>
      <w:r w:rsidR="005565B9" w:rsidRPr="005565B9">
        <w:rPr>
          <w:rStyle w:val="SongsChords"/>
        </w:rPr>
        <w:t>m7</w:t>
      </w:r>
    </w:p>
    <w:p w14:paraId="044B8E62" w14:textId="77777777" w:rsidR="005565B9" w:rsidRDefault="005565B9" w:rsidP="005565B9">
      <w:pPr>
        <w:pStyle w:val="SongsLyrics"/>
      </w:pPr>
      <w:r>
        <w:t>Drawn to redemption by the grace in His eyes,</w:t>
      </w:r>
    </w:p>
    <w:p w14:paraId="61A1EE10" w14:textId="108700ED" w:rsidR="005565B9" w:rsidRPr="005565B9" w:rsidRDefault="009454DF" w:rsidP="005565B9">
      <w:pPr>
        <w:pStyle w:val="SongsLyrics"/>
      </w:pPr>
      <w:r>
        <w:rPr>
          <w:rStyle w:val="SongsChords"/>
        </w:rPr>
        <w:t>A</w:t>
      </w:r>
      <w:r w:rsidR="005565B9" w:rsidRPr="005565B9">
        <w:t xml:space="preserve">                               </w:t>
      </w:r>
      <w:r>
        <w:rPr>
          <w:rStyle w:val="SongsChords"/>
        </w:rPr>
        <w:t>G</w:t>
      </w:r>
      <w:r w:rsidR="005565B9" w:rsidRPr="005565B9">
        <w:rPr>
          <w:rStyle w:val="SongsChords"/>
        </w:rPr>
        <w:t>maj7</w:t>
      </w:r>
    </w:p>
    <w:p w14:paraId="1C36B8F3" w14:textId="77777777" w:rsidR="005565B9" w:rsidRDefault="005565B9" w:rsidP="005565B9">
      <w:pPr>
        <w:pStyle w:val="SongsLyrics"/>
      </w:pPr>
      <w:r>
        <w:t>If grace is an ocean, we’re all sinking.</w:t>
      </w:r>
    </w:p>
    <w:p w14:paraId="7A6213A5" w14:textId="263B2BE3" w:rsidR="005565B9" w:rsidRPr="005565B9" w:rsidRDefault="009454DF" w:rsidP="005565B9">
      <w:pPr>
        <w:pStyle w:val="SongsLyrics"/>
      </w:pPr>
      <w:r>
        <w:rPr>
          <w:rStyle w:val="SongsChords"/>
        </w:rPr>
        <w:t>D</w:t>
      </w:r>
    </w:p>
    <w:p w14:paraId="1F98AB30" w14:textId="77777777" w:rsidR="005565B9" w:rsidRDefault="005565B9" w:rsidP="005565B9">
      <w:pPr>
        <w:pStyle w:val="SongsLyrics"/>
      </w:pPr>
      <w:proofErr w:type="gramStart"/>
      <w:r>
        <w:t>So</w:t>
      </w:r>
      <w:proofErr w:type="gramEnd"/>
      <w:r>
        <w:t xml:space="preserve"> Heaven meets earth like an unforeseen kiss,</w:t>
      </w:r>
    </w:p>
    <w:p w14:paraId="3EEC08DC" w14:textId="470F6840" w:rsidR="005565B9" w:rsidRPr="005565B9" w:rsidRDefault="009454DF" w:rsidP="005565B9">
      <w:pPr>
        <w:pStyle w:val="SongsLyrics"/>
      </w:pPr>
      <w:r>
        <w:rPr>
          <w:rStyle w:val="SongsChords"/>
        </w:rPr>
        <w:t>B</w:t>
      </w:r>
      <w:r w:rsidR="005565B9" w:rsidRPr="005565B9">
        <w:rPr>
          <w:rStyle w:val="SongsChords"/>
        </w:rPr>
        <w:t>m7</w:t>
      </w:r>
    </w:p>
    <w:p w14:paraId="001CB126" w14:textId="77777777" w:rsidR="005565B9" w:rsidRDefault="005565B9" w:rsidP="005565B9">
      <w:pPr>
        <w:pStyle w:val="SongsLyrics"/>
      </w:pPr>
      <w:r>
        <w:t>And my heart turns violently inside of my chest,</w:t>
      </w:r>
    </w:p>
    <w:p w14:paraId="67C4AE62" w14:textId="351F2F59" w:rsidR="005565B9" w:rsidRPr="005565B9" w:rsidRDefault="009454DF" w:rsidP="005565B9">
      <w:pPr>
        <w:pStyle w:val="SongsLyrics"/>
      </w:pPr>
      <w:r>
        <w:rPr>
          <w:rStyle w:val="SongsChords"/>
        </w:rPr>
        <w:t>A</w:t>
      </w:r>
    </w:p>
    <w:p w14:paraId="7F62CC8D" w14:textId="77777777" w:rsidR="005565B9" w:rsidRDefault="005565B9" w:rsidP="005565B9">
      <w:pPr>
        <w:pStyle w:val="SongsLyrics"/>
      </w:pPr>
      <w:r>
        <w:t>I don’t have time to maintain these regrets,</w:t>
      </w:r>
    </w:p>
    <w:p w14:paraId="0C4E3B7B" w14:textId="086849D8" w:rsidR="005565B9" w:rsidRPr="005565B9" w:rsidRDefault="009454DF" w:rsidP="005565B9">
      <w:pPr>
        <w:pStyle w:val="SongsLyrics"/>
      </w:pPr>
      <w:r>
        <w:rPr>
          <w:rStyle w:val="SongsChords"/>
        </w:rPr>
        <w:t>G</w:t>
      </w:r>
      <w:r w:rsidR="005565B9" w:rsidRPr="005565B9">
        <w:rPr>
          <w:rStyle w:val="SongsChords"/>
        </w:rPr>
        <w:t>maj7</w:t>
      </w:r>
    </w:p>
    <w:p w14:paraId="304C93B5" w14:textId="77777777" w:rsidR="005565B9" w:rsidRDefault="005565B9" w:rsidP="005565B9">
      <w:pPr>
        <w:pStyle w:val="SongsLyrics"/>
      </w:pPr>
      <w:r>
        <w:t>When I think about, the way…</w:t>
      </w:r>
    </w:p>
    <w:p w14:paraId="04CB5F2C" w14:textId="785D0EE0" w:rsidR="005565B9" w:rsidRDefault="005565B9" w:rsidP="005565B9">
      <w:pPr>
        <w:pStyle w:val="SongsLyrics"/>
      </w:pPr>
    </w:p>
    <w:p w14:paraId="090EDB5A" w14:textId="0A68FA75" w:rsidR="005565B9" w:rsidRDefault="005565B9" w:rsidP="005565B9">
      <w:pPr>
        <w:pStyle w:val="SongsLyrics"/>
      </w:pPr>
    </w:p>
    <w:p w14:paraId="1A01C04C" w14:textId="77777777" w:rsidR="005565B9" w:rsidRDefault="005565B9" w:rsidP="005565B9">
      <w:pPr>
        <w:pStyle w:val="SongsLyrics"/>
      </w:pPr>
      <w:r>
        <w:t>[Chorus]</w:t>
      </w:r>
    </w:p>
    <w:p w14:paraId="503AEAB7" w14:textId="2510A64E" w:rsidR="005565B9" w:rsidRDefault="005565B9" w:rsidP="005565B9">
      <w:pPr>
        <w:pStyle w:val="SongsLyrics"/>
      </w:pPr>
    </w:p>
    <w:p w14:paraId="7F4B56C7" w14:textId="23E59526" w:rsidR="005565B9" w:rsidRPr="005565B9" w:rsidRDefault="005565B9" w:rsidP="005565B9">
      <w:pPr>
        <w:pStyle w:val="SongsLyrics"/>
      </w:pPr>
      <w:r w:rsidRPr="005565B9">
        <w:t xml:space="preserve">         </w:t>
      </w:r>
      <w:r w:rsidR="009454DF">
        <w:rPr>
          <w:rStyle w:val="SongsChords"/>
        </w:rPr>
        <w:t>D</w:t>
      </w:r>
    </w:p>
    <w:p w14:paraId="084D0A81" w14:textId="77777777" w:rsidR="005565B9" w:rsidRDefault="005565B9" w:rsidP="005565B9">
      <w:pPr>
        <w:pStyle w:val="SongsLyrics"/>
      </w:pPr>
      <w:r>
        <w:t>Yeah, He loves us,</w:t>
      </w:r>
    </w:p>
    <w:p w14:paraId="0E98B43C" w14:textId="399796B1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B</w:t>
      </w:r>
      <w:r w:rsidRPr="005565B9">
        <w:rPr>
          <w:rStyle w:val="SongsChords"/>
        </w:rPr>
        <w:t>m7</w:t>
      </w:r>
    </w:p>
    <w:p w14:paraId="13470C36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 us,</w:t>
      </w:r>
    </w:p>
    <w:p w14:paraId="27AC1FC0" w14:textId="077CCD82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A</w:t>
      </w:r>
    </w:p>
    <w:p w14:paraId="114AE211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 us,</w:t>
      </w:r>
    </w:p>
    <w:p w14:paraId="00CF6D70" w14:textId="59E4B976" w:rsidR="005565B9" w:rsidRPr="005565B9" w:rsidRDefault="005565B9" w:rsidP="005565B9">
      <w:pPr>
        <w:pStyle w:val="SongsLyrics"/>
      </w:pPr>
      <w:r w:rsidRPr="005565B9">
        <w:t xml:space="preserve">           </w:t>
      </w:r>
      <w:r w:rsidR="009454DF">
        <w:rPr>
          <w:rStyle w:val="SongsChords"/>
        </w:rPr>
        <w:t>G</w:t>
      </w:r>
      <w:r w:rsidRPr="005565B9">
        <w:rPr>
          <w:rStyle w:val="SongsChords"/>
        </w:rPr>
        <w:t>maj7</w:t>
      </w:r>
    </w:p>
    <w:p w14:paraId="30A60B33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loves.</w:t>
      </w:r>
    </w:p>
    <w:p w14:paraId="6D086F21" w14:textId="36ABB76A" w:rsidR="005565B9" w:rsidRPr="005565B9" w:rsidRDefault="005565B9" w:rsidP="005565B9">
      <w:pPr>
        <w:pStyle w:val="SongsLyrics"/>
      </w:pPr>
      <w:r w:rsidRPr="005565B9">
        <w:t xml:space="preserve">         </w:t>
      </w:r>
      <w:r w:rsidR="009454DF">
        <w:rPr>
          <w:rStyle w:val="SongsChords"/>
        </w:rPr>
        <w:t>D</w:t>
      </w:r>
    </w:p>
    <w:p w14:paraId="779C34E4" w14:textId="77777777" w:rsidR="005565B9" w:rsidRDefault="005565B9" w:rsidP="005565B9">
      <w:pPr>
        <w:pStyle w:val="SongsLyrics"/>
      </w:pPr>
      <w:r>
        <w:t>Yeah, He loves us,</w:t>
      </w:r>
    </w:p>
    <w:p w14:paraId="3EA606A4" w14:textId="74A82549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B</w:t>
      </w:r>
      <w:r w:rsidRPr="005565B9">
        <w:rPr>
          <w:rStyle w:val="SongsChords"/>
        </w:rPr>
        <w:t>m7</w:t>
      </w:r>
    </w:p>
    <w:p w14:paraId="02598624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 us,</w:t>
      </w:r>
    </w:p>
    <w:p w14:paraId="3F7BCE46" w14:textId="71AB622B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A</w:t>
      </w:r>
    </w:p>
    <w:p w14:paraId="0BA519F1" w14:textId="77777777" w:rsidR="005565B9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 us,</w:t>
      </w:r>
    </w:p>
    <w:p w14:paraId="57E0FA1B" w14:textId="383A376B" w:rsidR="005565B9" w:rsidRPr="005565B9" w:rsidRDefault="005565B9" w:rsidP="005565B9">
      <w:pPr>
        <w:pStyle w:val="SongsLyrics"/>
      </w:pPr>
      <w:r w:rsidRPr="005565B9">
        <w:t xml:space="preserve">          </w:t>
      </w:r>
      <w:r w:rsidR="009454DF">
        <w:rPr>
          <w:rStyle w:val="SongsChords"/>
        </w:rPr>
        <w:t>G</w:t>
      </w:r>
      <w:r w:rsidRPr="005565B9">
        <w:rPr>
          <w:rStyle w:val="SongsChords"/>
        </w:rPr>
        <w:t>maj7</w:t>
      </w:r>
      <w:r w:rsidRPr="005565B9">
        <w:t xml:space="preserve">           </w:t>
      </w:r>
      <w:r w:rsidR="009454DF">
        <w:rPr>
          <w:rStyle w:val="SongsChords"/>
        </w:rPr>
        <w:t>D</w:t>
      </w:r>
    </w:p>
    <w:p w14:paraId="6BE431C7" w14:textId="6CE7C98E" w:rsidR="005565B9" w:rsidRPr="00907B18" w:rsidRDefault="005565B9" w:rsidP="005565B9">
      <w:pPr>
        <w:pStyle w:val="SongsLyrics"/>
      </w:pPr>
      <w:proofErr w:type="gramStart"/>
      <w:r>
        <w:t>Oh</w:t>
      </w:r>
      <w:proofErr w:type="gramEnd"/>
      <w:r>
        <w:t xml:space="preserve"> how He loves us oh.</w:t>
      </w:r>
    </w:p>
    <w:sectPr w:rsidR="005565B9" w:rsidRPr="00907B18" w:rsidSect="005565B9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184768"/>
    <w:rsid w:val="001D52CB"/>
    <w:rsid w:val="00226C17"/>
    <w:rsid w:val="00270CEB"/>
    <w:rsid w:val="002815CA"/>
    <w:rsid w:val="00300FC5"/>
    <w:rsid w:val="003A52AF"/>
    <w:rsid w:val="004116FB"/>
    <w:rsid w:val="004D2D39"/>
    <w:rsid w:val="00506C38"/>
    <w:rsid w:val="0052751E"/>
    <w:rsid w:val="00533EC9"/>
    <w:rsid w:val="005565B9"/>
    <w:rsid w:val="0056768C"/>
    <w:rsid w:val="005761FA"/>
    <w:rsid w:val="00626B34"/>
    <w:rsid w:val="00726B48"/>
    <w:rsid w:val="00744E3F"/>
    <w:rsid w:val="00783B88"/>
    <w:rsid w:val="007A4C55"/>
    <w:rsid w:val="007B61E0"/>
    <w:rsid w:val="0086746D"/>
    <w:rsid w:val="00907B18"/>
    <w:rsid w:val="009454DF"/>
    <w:rsid w:val="009C5726"/>
    <w:rsid w:val="009D5140"/>
    <w:rsid w:val="00A01D97"/>
    <w:rsid w:val="00AB1B07"/>
    <w:rsid w:val="00AD3E95"/>
    <w:rsid w:val="00B601D0"/>
    <w:rsid w:val="00C47CB9"/>
    <w:rsid w:val="00C77FAE"/>
    <w:rsid w:val="00DA6B30"/>
    <w:rsid w:val="00DA7145"/>
    <w:rsid w:val="00E31D9A"/>
    <w:rsid w:val="00E612C7"/>
    <w:rsid w:val="00E92CB6"/>
    <w:rsid w:val="00F66C42"/>
    <w:rsid w:val="00F674E9"/>
    <w:rsid w:val="00F75707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5565B9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5565B9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5565B9"/>
    <w:pPr>
      <w:spacing w:after="0" w:line="240" w:lineRule="auto"/>
    </w:pPr>
    <w:rPr>
      <w:rFonts w:ascii="Courier New" w:eastAsia="Courier New" w:hAnsi="Courier New" w:cs="Courier New"/>
      <w:sz w:val="20"/>
    </w:rPr>
  </w:style>
  <w:style w:type="character" w:customStyle="1" w:styleId="SongsTitle">
    <w:name w:val="Songs Title"/>
    <w:uiPriority w:val="1"/>
    <w:qFormat/>
    <w:rsid w:val="005565B9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93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21</cp:revision>
  <cp:lastPrinted>2025-06-06T22:27:00Z</cp:lastPrinted>
  <dcterms:created xsi:type="dcterms:W3CDTF">2019-07-28T12:11:00Z</dcterms:created>
  <dcterms:modified xsi:type="dcterms:W3CDTF">2025-06-07T13:03:00Z</dcterms:modified>
</cp:coreProperties>
</file>